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10.71.200.2068-006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der Kreisstraße MSE 65 Altentreptow bis Grischow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Straßen- und Tiefbauarbeiten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